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85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19"/>
        <w:gridCol w:w="630"/>
        <w:gridCol w:w="2311"/>
        <w:gridCol w:w="1171"/>
        <w:gridCol w:w="5954"/>
      </w:tblGrid>
      <w:tr w:rsidR="00905C7E" w:rsidTr="00E62F71">
        <w:trPr>
          <w:trHeight w:val="2112"/>
        </w:trPr>
        <w:tc>
          <w:tcPr>
            <w:tcW w:w="3660" w:type="dxa"/>
            <w:gridSpan w:val="3"/>
            <w:vMerge w:val="restart"/>
            <w:tcBorders>
              <w:bottom w:val="nil"/>
            </w:tcBorders>
          </w:tcPr>
          <w:p w:rsidR="00905C7E" w:rsidRDefault="00905C7E" w:rsidP="00905C7E">
            <w:pPr>
              <w:pStyle w:val="a5"/>
              <w:kinsoku w:val="0"/>
              <w:overflowPunct w:val="0"/>
              <w:ind w:left="-120"/>
              <w:rPr>
                <w:rFonts w:ascii="Times New Roman" w:hAnsi="Times New Roman"/>
              </w:rPr>
            </w:pPr>
          </w:p>
        </w:tc>
        <w:tc>
          <w:tcPr>
            <w:tcW w:w="1171" w:type="dxa"/>
            <w:vMerge w:val="restart"/>
            <w:tcBorders>
              <w:bottom w:val="nil"/>
            </w:tcBorders>
          </w:tcPr>
          <w:p w:rsidR="00905C7E" w:rsidRPr="0056708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  <w:color w:val="0F3955" w:themeColor="accent2"/>
              </w:rPr>
            </w:pPr>
          </w:p>
        </w:tc>
        <w:tc>
          <w:tcPr>
            <w:tcW w:w="5954" w:type="dxa"/>
            <w:tcBorders>
              <w:bottom w:val="nil"/>
            </w:tcBorders>
          </w:tcPr>
          <w:p w:rsidR="00905C7E" w:rsidRPr="00310F17" w:rsidRDefault="00E00FC8" w:rsidP="00E00FC8">
            <w:pPr>
              <w:pStyle w:val="ad"/>
            </w:pPr>
            <w:r>
              <w:t>Рекомендации</w:t>
            </w:r>
          </w:p>
        </w:tc>
      </w:tr>
      <w:tr w:rsidR="00905C7E" w:rsidTr="00E62F71">
        <w:trPr>
          <w:trHeight w:val="1589"/>
        </w:trPr>
        <w:tc>
          <w:tcPr>
            <w:tcW w:w="3660" w:type="dxa"/>
            <w:gridSpan w:val="3"/>
            <w:vMerge/>
            <w:tcBorders>
              <w:bottom w:val="nil"/>
            </w:tcBorders>
          </w:tcPr>
          <w:p w:rsidR="00905C7E" w:rsidRDefault="00905C7E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1171" w:type="dxa"/>
            <w:vMerge/>
            <w:tcBorders>
              <w:bottom w:val="nil"/>
            </w:tcBorders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 w:val="restart"/>
            <w:tcBorders>
              <w:bottom w:val="nil"/>
            </w:tcBorders>
            <w:vAlign w:val="bottom"/>
          </w:tcPr>
          <w:p w:rsidR="00E00FC8" w:rsidRPr="00B97E75" w:rsidRDefault="00E00FC8" w:rsidP="00B97E75">
            <w:pPr>
              <w:pStyle w:val="1"/>
              <w:spacing w:before="0" w:after="0"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Внешние</w:t>
            </w:r>
            <w:r w:rsidRPr="00B97E75">
              <w:rPr>
                <w:rFonts w:ascii="Sitka Small" w:hAnsi="Sitka Small"/>
                <w:spacing w:val="-6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причины</w:t>
            </w:r>
            <w:r w:rsidRPr="00B97E75">
              <w:rPr>
                <w:rFonts w:ascii="Sitka Small" w:hAnsi="Sitka Small"/>
                <w:spacing w:val="-8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агрессивности</w:t>
            </w:r>
          </w:p>
          <w:p w:rsidR="00E00FC8" w:rsidRPr="00B97E75" w:rsidRDefault="00E00FC8" w:rsidP="00B97E75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Семья, в которой растет ребенок. К сожалению, многие родители склонны к двойным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стандартам: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на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словах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они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отрицательно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относятся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B97E75">
              <w:rPr>
                <w:rFonts w:ascii="Sitka Small" w:hAnsi="Sitka Small"/>
                <w:sz w:val="24"/>
                <w:szCs w:val="24"/>
              </w:rPr>
              <w:t>к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проявления</w:t>
            </w:r>
            <w:proofErr w:type="gramEnd"/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агрессии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у</w:t>
            </w:r>
            <w:r w:rsidRPr="00B97E75">
              <w:rPr>
                <w:rFonts w:ascii="Sitka Small" w:hAnsi="Sitka Small"/>
                <w:spacing w:val="67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детей,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желают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воспитать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ребенка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добрым,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но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в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тоже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время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поощряют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стремление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ребенка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решить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возникшие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проблемы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с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помощью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силы.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Если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в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семье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физические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наказания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являются нормальными, дети воспринимают это как норму поведения. Дети при выборе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модели поведения ориентируются не на то, что говорят их родители, а на то, что они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думают,</w:t>
            </w:r>
            <w:r w:rsidRPr="00B97E75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чувствуют,</w:t>
            </w:r>
            <w:r w:rsidRPr="00B97E75">
              <w:rPr>
                <w:rFonts w:ascii="Sitka Small" w:hAnsi="Sitka Small"/>
                <w:spacing w:val="-4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как себя ведут.</w:t>
            </w:r>
          </w:p>
          <w:p w:rsidR="00E00FC8" w:rsidRPr="00B97E75" w:rsidRDefault="00E00FC8" w:rsidP="00B97E75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Общение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со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сверстниками.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В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детском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сообществе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часто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сила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является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значимой,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особенно среди мальчиков. Если ребенок попадает в “бойцовский” класс или группу, он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подстраивается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под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общее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“настроение”,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перенимает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поведение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лидера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либо</w:t>
            </w:r>
            <w:r w:rsidRPr="00B97E75">
              <w:rPr>
                <w:rFonts w:ascii="Sitka Small" w:hAnsi="Sitka Small"/>
                <w:spacing w:val="67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имеет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больше проблемы в общении со сверстниками. В таком случае необходимо поменять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детский</w:t>
            </w:r>
            <w:r w:rsidRPr="00B97E75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коллектив,</w:t>
            </w:r>
            <w:r w:rsidRPr="00B97E75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тогда</w:t>
            </w:r>
            <w:r w:rsidRPr="00B97E75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и</w:t>
            </w:r>
            <w:r w:rsidRPr="00B97E75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поведение</w:t>
            </w:r>
            <w:r w:rsidRPr="00B97E75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ребенка</w:t>
            </w:r>
            <w:r w:rsidRPr="00B97E75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изменится.</w:t>
            </w:r>
          </w:p>
          <w:p w:rsidR="00E00FC8" w:rsidRPr="00B97E75" w:rsidRDefault="00E00FC8" w:rsidP="00B97E75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Ребенок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может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копировать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персонажей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фильмов,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придуманных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героев.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Малыши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смотрят передачи, фильмы, предназначенные для взрослых – боевики, выпуски новостей,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основные темы которых</w:t>
            </w:r>
            <w:r w:rsidRPr="00B97E75">
              <w:rPr>
                <w:rFonts w:ascii="Sitka Small" w:hAnsi="Sitka Small"/>
                <w:spacing w:val="67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– шантаж, насилие, убийства, катастрофы, терроризм. Те же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темы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муссируются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в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газетах,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в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книгах,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в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компьютерных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играх.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Психика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детей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не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защищена от губительного воздействия агрессии внешнего мира, малышу необходимо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lastRenderedPageBreak/>
              <w:t>подрасти,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окрепнуть,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к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подростковому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возрасту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он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уже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сможет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адекватно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оценивать</w:t>
            </w:r>
            <w:r w:rsidRPr="00B97E75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происходящее</w:t>
            </w:r>
            <w:r w:rsidRPr="00B97E75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вокруг</w:t>
            </w:r>
            <w:r w:rsidRPr="00B97E75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и</w:t>
            </w:r>
            <w:r w:rsidRPr="00B97E75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защищаться</w:t>
            </w:r>
            <w:r w:rsidRPr="00B97E75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от</w:t>
            </w:r>
            <w:r w:rsidRPr="00B97E75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давления</w:t>
            </w:r>
            <w:r w:rsidRPr="00B97E75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окружающей</w:t>
            </w:r>
            <w:r w:rsidRPr="00B97E75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действительности.</w:t>
            </w:r>
          </w:p>
          <w:p w:rsidR="00E00FC8" w:rsidRPr="00B97E75" w:rsidRDefault="00E00FC8" w:rsidP="00B97E75">
            <w:pPr>
              <w:pStyle w:val="1"/>
              <w:spacing w:before="0" w:after="0"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Внутренние</w:t>
            </w:r>
            <w:r w:rsidRPr="00B97E75">
              <w:rPr>
                <w:rFonts w:ascii="Sitka Small" w:hAnsi="Sitka Small"/>
                <w:spacing w:val="-7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причины</w:t>
            </w:r>
            <w:r w:rsidRPr="00B97E75">
              <w:rPr>
                <w:rFonts w:ascii="Sitka Small" w:hAnsi="Sitka Small"/>
                <w:spacing w:val="-6"/>
                <w:sz w:val="24"/>
                <w:szCs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  <w:szCs w:val="24"/>
              </w:rPr>
              <w:t>агрессивности</w:t>
            </w:r>
          </w:p>
          <w:p w:rsidR="00E00FC8" w:rsidRPr="00B97E75" w:rsidRDefault="00E00FC8" w:rsidP="00B97E75">
            <w:pPr>
              <w:pStyle w:val="a0"/>
              <w:numPr>
                <w:ilvl w:val="0"/>
                <w:numId w:val="4"/>
              </w:numPr>
              <w:tabs>
                <w:tab w:val="left" w:pos="820"/>
                <w:tab w:val="left" w:pos="821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B97E75">
              <w:rPr>
                <w:rFonts w:ascii="Sitka Small" w:hAnsi="Sitka Small"/>
                <w:sz w:val="24"/>
              </w:rPr>
              <w:t>Агрессивность</w:t>
            </w:r>
            <w:r w:rsidRPr="00B97E75">
              <w:rPr>
                <w:rFonts w:ascii="Sitka Small" w:hAnsi="Sitka Small"/>
                <w:spacing w:val="-4"/>
                <w:sz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</w:rPr>
              <w:t>–</w:t>
            </w:r>
            <w:r w:rsidRPr="00B97E75">
              <w:rPr>
                <w:rFonts w:ascii="Sitka Small" w:hAnsi="Sitka Small"/>
                <w:spacing w:val="-4"/>
                <w:sz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</w:rPr>
              <w:t>проявление</w:t>
            </w:r>
            <w:r w:rsidRPr="00B97E75">
              <w:rPr>
                <w:rFonts w:ascii="Sitka Small" w:hAnsi="Sitka Small"/>
                <w:spacing w:val="-6"/>
                <w:sz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</w:rPr>
              <w:t>внутреннего</w:t>
            </w:r>
            <w:r w:rsidRPr="00B97E75">
              <w:rPr>
                <w:rFonts w:ascii="Sitka Small" w:hAnsi="Sitka Small"/>
                <w:spacing w:val="-5"/>
                <w:sz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</w:rPr>
              <w:t>дискомфорта,</w:t>
            </w:r>
            <w:r w:rsidRPr="00B97E75">
              <w:rPr>
                <w:rFonts w:ascii="Sitka Small" w:hAnsi="Sitka Small"/>
                <w:spacing w:val="-5"/>
                <w:sz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</w:rPr>
              <w:t>неуверенности.</w:t>
            </w:r>
          </w:p>
          <w:p w:rsidR="00E00FC8" w:rsidRPr="00B97E75" w:rsidRDefault="00E00FC8" w:rsidP="00B97E75">
            <w:pPr>
              <w:pStyle w:val="a0"/>
              <w:numPr>
                <w:ilvl w:val="0"/>
                <w:numId w:val="4"/>
              </w:numPr>
              <w:tabs>
                <w:tab w:val="left" w:pos="820"/>
                <w:tab w:val="left" w:pos="821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B97E75">
              <w:rPr>
                <w:rFonts w:ascii="Sitka Small" w:hAnsi="Sitka Small"/>
                <w:sz w:val="24"/>
              </w:rPr>
              <w:t>Неумение</w:t>
            </w:r>
            <w:r w:rsidRPr="00B97E75">
              <w:rPr>
                <w:rFonts w:ascii="Sitka Small" w:hAnsi="Sitka Small"/>
                <w:spacing w:val="-5"/>
                <w:sz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</w:rPr>
              <w:t>адекватно</w:t>
            </w:r>
            <w:r w:rsidRPr="00B97E75">
              <w:rPr>
                <w:rFonts w:ascii="Sitka Small" w:hAnsi="Sitka Small"/>
                <w:spacing w:val="-4"/>
                <w:sz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</w:rPr>
              <w:t>выражать</w:t>
            </w:r>
            <w:r w:rsidRPr="00B97E75">
              <w:rPr>
                <w:rFonts w:ascii="Sitka Small" w:hAnsi="Sitka Small"/>
                <w:spacing w:val="-4"/>
                <w:sz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</w:rPr>
              <w:t>отрицательные</w:t>
            </w:r>
            <w:r w:rsidRPr="00B97E75">
              <w:rPr>
                <w:rFonts w:ascii="Sitka Small" w:hAnsi="Sitka Small"/>
                <w:spacing w:val="-6"/>
                <w:sz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</w:rPr>
              <w:t>эмоции,</w:t>
            </w:r>
            <w:r w:rsidRPr="00B97E75">
              <w:rPr>
                <w:rFonts w:ascii="Sitka Small" w:hAnsi="Sitka Small"/>
                <w:spacing w:val="-6"/>
                <w:sz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</w:rPr>
              <w:t>контролировать</w:t>
            </w:r>
            <w:r w:rsidRPr="00B97E75">
              <w:rPr>
                <w:rFonts w:ascii="Sitka Small" w:hAnsi="Sitka Small"/>
                <w:spacing w:val="-4"/>
                <w:sz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</w:rPr>
              <w:t>себя.</w:t>
            </w:r>
          </w:p>
          <w:p w:rsidR="00E00FC8" w:rsidRPr="00B97E75" w:rsidRDefault="00E00FC8" w:rsidP="00B97E75">
            <w:pPr>
              <w:pStyle w:val="a0"/>
              <w:numPr>
                <w:ilvl w:val="0"/>
                <w:numId w:val="4"/>
              </w:numPr>
              <w:tabs>
                <w:tab w:val="left" w:pos="820"/>
                <w:tab w:val="left" w:pos="821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B97E75">
              <w:rPr>
                <w:rFonts w:ascii="Sitka Small" w:hAnsi="Sitka Small"/>
                <w:sz w:val="24"/>
              </w:rPr>
              <w:t>Высокая</w:t>
            </w:r>
            <w:r w:rsidRPr="00B97E75">
              <w:rPr>
                <w:rFonts w:ascii="Sitka Small" w:hAnsi="Sitka Small"/>
                <w:spacing w:val="-4"/>
                <w:sz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</w:rPr>
              <w:t>тревожность,</w:t>
            </w:r>
            <w:r w:rsidRPr="00B97E75">
              <w:rPr>
                <w:rFonts w:ascii="Sitka Small" w:hAnsi="Sitka Small"/>
                <w:spacing w:val="-4"/>
                <w:sz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</w:rPr>
              <w:t>ощущение</w:t>
            </w:r>
            <w:r w:rsidRPr="00B97E75">
              <w:rPr>
                <w:rFonts w:ascii="Sitka Small" w:hAnsi="Sitka Small"/>
                <w:spacing w:val="-5"/>
                <w:sz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</w:rPr>
              <w:t>отверженности.</w:t>
            </w:r>
          </w:p>
          <w:p w:rsidR="00E00FC8" w:rsidRPr="00B97E75" w:rsidRDefault="00E00FC8" w:rsidP="00B97E75">
            <w:pPr>
              <w:pStyle w:val="a0"/>
              <w:numPr>
                <w:ilvl w:val="0"/>
                <w:numId w:val="4"/>
              </w:numPr>
              <w:tabs>
                <w:tab w:val="left" w:pos="820"/>
                <w:tab w:val="left" w:pos="821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B97E75">
              <w:rPr>
                <w:rFonts w:ascii="Sitka Small" w:hAnsi="Sitka Small"/>
                <w:sz w:val="24"/>
              </w:rPr>
              <w:t>Неадекватная</w:t>
            </w:r>
            <w:r w:rsidRPr="00B97E75">
              <w:rPr>
                <w:rFonts w:ascii="Sitka Small" w:hAnsi="Sitka Small"/>
                <w:spacing w:val="-4"/>
                <w:sz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</w:rPr>
              <w:t>самооценка</w:t>
            </w:r>
            <w:r w:rsidRPr="00B97E75">
              <w:rPr>
                <w:rFonts w:ascii="Sitka Small" w:hAnsi="Sitka Small"/>
                <w:spacing w:val="-4"/>
                <w:sz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</w:rPr>
              <w:t>(чаще</w:t>
            </w:r>
            <w:r w:rsidRPr="00B97E75">
              <w:rPr>
                <w:rFonts w:ascii="Sitka Small" w:hAnsi="Sitka Small"/>
                <w:spacing w:val="-3"/>
                <w:sz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</w:rPr>
              <w:t>заниженная).</w:t>
            </w:r>
          </w:p>
          <w:p w:rsidR="00E00FC8" w:rsidRPr="00B97E75" w:rsidRDefault="00E00FC8" w:rsidP="00B97E75">
            <w:pPr>
              <w:pStyle w:val="a0"/>
              <w:numPr>
                <w:ilvl w:val="0"/>
                <w:numId w:val="4"/>
              </w:numPr>
              <w:tabs>
                <w:tab w:val="left" w:pos="820"/>
                <w:tab w:val="left" w:pos="821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B97E75">
              <w:rPr>
                <w:rFonts w:ascii="Sitka Small" w:hAnsi="Sitka Small"/>
                <w:sz w:val="24"/>
              </w:rPr>
              <w:t>Стремление</w:t>
            </w:r>
            <w:r w:rsidRPr="00B97E75">
              <w:rPr>
                <w:rFonts w:ascii="Sitka Small" w:hAnsi="Sitka Small"/>
                <w:spacing w:val="-5"/>
                <w:sz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</w:rPr>
              <w:t>привлечь</w:t>
            </w:r>
            <w:r w:rsidRPr="00B97E75">
              <w:rPr>
                <w:rFonts w:ascii="Sitka Small" w:hAnsi="Sitka Small"/>
                <w:spacing w:val="-4"/>
                <w:sz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</w:rPr>
              <w:t>внимание</w:t>
            </w:r>
            <w:r w:rsidRPr="00B97E75">
              <w:rPr>
                <w:rFonts w:ascii="Sitka Small" w:hAnsi="Sitka Small"/>
                <w:spacing w:val="-5"/>
                <w:sz w:val="24"/>
              </w:rPr>
              <w:t xml:space="preserve"> </w:t>
            </w:r>
            <w:r w:rsidRPr="00B97E75">
              <w:rPr>
                <w:rFonts w:ascii="Sitka Small" w:hAnsi="Sitka Small"/>
                <w:sz w:val="24"/>
              </w:rPr>
              <w:t>взрослых.</w:t>
            </w:r>
          </w:p>
          <w:p w:rsidR="00E00FC8" w:rsidRPr="00B97E75" w:rsidRDefault="00E00FC8" w:rsidP="00B97E75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Агрессивность как свойство личности отличается от ситуативной агрессии, возникающей при опасности и проходящей, когда человеку ничего не угрожает. Ситуативная агрессия совершенно нормальна и даже необходима, ее не стоит корректировать. В подобных случаях важно, чтобы человек умел выражать свои негативные</w:t>
            </w:r>
            <w:r w:rsidRPr="00B97E75">
              <w:rPr>
                <w:rFonts w:ascii="Sitka Small" w:hAnsi="Sitka Small"/>
                <w:sz w:val="24"/>
                <w:szCs w:val="24"/>
              </w:rPr>
              <w:tab/>
              <w:t>эмоции</w:t>
            </w:r>
            <w:r w:rsidRPr="00B97E75">
              <w:rPr>
                <w:rFonts w:ascii="Sitka Small" w:hAnsi="Sitka Small"/>
                <w:sz w:val="24"/>
                <w:szCs w:val="24"/>
              </w:rPr>
              <w:tab/>
              <w:t>адекватно. Но бывает, что агрессивность становится свойством личности. Как узнать, когда ситуативная агрессивность перерастает в патологическую особенность личности?</w:t>
            </w:r>
          </w:p>
          <w:p w:rsidR="00E00FC8" w:rsidRPr="00B97E75" w:rsidRDefault="00E00FC8" w:rsidP="00B97E75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Примерные критерии агрессивности</w:t>
            </w:r>
          </w:p>
          <w:p w:rsidR="00E00FC8" w:rsidRPr="00B97E75" w:rsidRDefault="00E00FC8" w:rsidP="00B97E75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Младшие школьники:</w:t>
            </w:r>
          </w:p>
          <w:p w:rsidR="00E00FC8" w:rsidRPr="00B97E75" w:rsidRDefault="00E00FC8" w:rsidP="00B97E75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•</w:t>
            </w:r>
            <w:r w:rsidRPr="00B97E75">
              <w:rPr>
                <w:rFonts w:ascii="Sitka Small" w:hAnsi="Sitka Small"/>
                <w:sz w:val="24"/>
                <w:szCs w:val="24"/>
              </w:rPr>
              <w:tab/>
              <w:t>часто теряют контроль над собой;</w:t>
            </w:r>
          </w:p>
          <w:p w:rsidR="00E00FC8" w:rsidRPr="00B97E75" w:rsidRDefault="00E00FC8" w:rsidP="00B97E75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•</w:t>
            </w:r>
            <w:r w:rsidRPr="00B97E75">
              <w:rPr>
                <w:rFonts w:ascii="Sitka Small" w:hAnsi="Sitka Small"/>
                <w:sz w:val="24"/>
                <w:szCs w:val="24"/>
              </w:rPr>
              <w:tab/>
              <w:t>часто спорят и ссорятся с окружающими;</w:t>
            </w:r>
          </w:p>
          <w:p w:rsidR="00E00FC8" w:rsidRPr="00B97E75" w:rsidRDefault="00E00FC8" w:rsidP="00B97E75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•</w:t>
            </w:r>
            <w:r w:rsidRPr="00B97E75">
              <w:rPr>
                <w:rFonts w:ascii="Sitka Small" w:hAnsi="Sitka Small"/>
                <w:sz w:val="24"/>
                <w:szCs w:val="24"/>
              </w:rPr>
              <w:tab/>
              <w:t>отказываются выполнять просьбы взрослых;</w:t>
            </w:r>
          </w:p>
          <w:p w:rsidR="00E00FC8" w:rsidRPr="00B97E75" w:rsidRDefault="00E00FC8" w:rsidP="00B97E75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•</w:t>
            </w:r>
            <w:r w:rsidRPr="00B97E75">
              <w:rPr>
                <w:rFonts w:ascii="Sitka Small" w:hAnsi="Sitka Small"/>
                <w:sz w:val="24"/>
                <w:szCs w:val="24"/>
              </w:rPr>
              <w:tab/>
              <w:t>намеренно вызывают у других чувство раздражения;</w:t>
            </w:r>
          </w:p>
          <w:p w:rsidR="00E00FC8" w:rsidRPr="00B97E75" w:rsidRDefault="00E00FC8" w:rsidP="00B97E75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•</w:t>
            </w:r>
            <w:r w:rsidRPr="00B97E75">
              <w:rPr>
                <w:rFonts w:ascii="Sitka Small" w:hAnsi="Sitka Small"/>
                <w:sz w:val="24"/>
                <w:szCs w:val="24"/>
              </w:rPr>
              <w:tab/>
              <w:t>обвиняют других в своих ошибках;</w:t>
            </w:r>
          </w:p>
          <w:p w:rsidR="00E00FC8" w:rsidRPr="00B97E75" w:rsidRDefault="00E00FC8" w:rsidP="00B97E75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•</w:t>
            </w:r>
            <w:r w:rsidRPr="00B97E75">
              <w:rPr>
                <w:rFonts w:ascii="Sitka Small" w:hAnsi="Sitka Small"/>
                <w:sz w:val="24"/>
                <w:szCs w:val="24"/>
              </w:rPr>
              <w:tab/>
              <w:t>могут вымещать свой гнев на неодушевленных вещах;</w:t>
            </w:r>
          </w:p>
          <w:p w:rsidR="00E00FC8" w:rsidRPr="00B97E75" w:rsidRDefault="00E00FC8" w:rsidP="00B97E75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•</w:t>
            </w:r>
            <w:r w:rsidRPr="00B97E75">
              <w:rPr>
                <w:rFonts w:ascii="Sitka Small" w:hAnsi="Sitka Small"/>
                <w:sz w:val="24"/>
                <w:szCs w:val="24"/>
              </w:rPr>
              <w:tab/>
              <w:t xml:space="preserve">часто испытывают чувство злости, </w:t>
            </w:r>
            <w:r w:rsidRPr="00B97E75">
              <w:rPr>
                <w:rFonts w:ascii="Sitka Small" w:hAnsi="Sitka Small"/>
                <w:sz w:val="24"/>
                <w:szCs w:val="24"/>
              </w:rPr>
              <w:lastRenderedPageBreak/>
              <w:t>гнева, зависти;</w:t>
            </w:r>
          </w:p>
          <w:p w:rsidR="00E00FC8" w:rsidRPr="00B97E75" w:rsidRDefault="00E00FC8" w:rsidP="00B97E75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•</w:t>
            </w:r>
            <w:r w:rsidRPr="00B97E75">
              <w:rPr>
                <w:rFonts w:ascii="Sitka Small" w:hAnsi="Sitka Small"/>
                <w:sz w:val="24"/>
                <w:szCs w:val="24"/>
              </w:rPr>
              <w:tab/>
              <w:t>долго помнят обиду, стремясь отомстить;</w:t>
            </w:r>
          </w:p>
          <w:p w:rsidR="00E00FC8" w:rsidRPr="00B97E75" w:rsidRDefault="00E00FC8" w:rsidP="00B97E75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•</w:t>
            </w:r>
            <w:r w:rsidRPr="00B97E75">
              <w:rPr>
                <w:rFonts w:ascii="Sitka Small" w:hAnsi="Sitka Small"/>
                <w:sz w:val="24"/>
                <w:szCs w:val="24"/>
              </w:rPr>
              <w:tab/>
              <w:t>мнительны и раздражительны.</w:t>
            </w:r>
          </w:p>
          <w:p w:rsidR="00E00FC8" w:rsidRPr="00B97E75" w:rsidRDefault="00E00FC8" w:rsidP="00B97E75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Средний школьный возраст и подростки:</w:t>
            </w:r>
          </w:p>
          <w:p w:rsidR="00E00FC8" w:rsidRPr="00B97E75" w:rsidRDefault="00E00FC8" w:rsidP="00B97E75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•</w:t>
            </w:r>
            <w:r w:rsidRPr="00B97E75">
              <w:rPr>
                <w:rFonts w:ascii="Sitka Small" w:hAnsi="Sitka Small"/>
                <w:sz w:val="24"/>
                <w:szCs w:val="24"/>
              </w:rPr>
              <w:tab/>
              <w:t>угрожают другим людям словами, жестами, взглядом;</w:t>
            </w:r>
          </w:p>
          <w:p w:rsidR="00E00FC8" w:rsidRPr="00B97E75" w:rsidRDefault="00E00FC8" w:rsidP="00B97E75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•</w:t>
            </w:r>
            <w:r w:rsidRPr="00B97E75">
              <w:rPr>
                <w:rFonts w:ascii="Sitka Small" w:hAnsi="Sitka Small"/>
                <w:sz w:val="24"/>
                <w:szCs w:val="24"/>
              </w:rPr>
              <w:tab/>
              <w:t>выступают инициаторами драк;</w:t>
            </w:r>
          </w:p>
          <w:p w:rsidR="00E00FC8" w:rsidRPr="00B97E75" w:rsidRDefault="00E00FC8" w:rsidP="00B97E75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•</w:t>
            </w:r>
            <w:r w:rsidRPr="00B97E75">
              <w:rPr>
                <w:rFonts w:ascii="Sitka Small" w:hAnsi="Sitka Small"/>
                <w:sz w:val="24"/>
                <w:szCs w:val="24"/>
              </w:rPr>
              <w:tab/>
              <w:t>не испытывают сострадания, могут намеренно делать больно животным и людям, жестоки, не раскаиваются в содеянном;</w:t>
            </w:r>
          </w:p>
          <w:p w:rsidR="00E00FC8" w:rsidRPr="00B97E75" w:rsidRDefault="00E00FC8" w:rsidP="00B97E75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•</w:t>
            </w:r>
            <w:r w:rsidRPr="00B97E75">
              <w:rPr>
                <w:rFonts w:ascii="Sitka Small" w:hAnsi="Sitka Small"/>
                <w:sz w:val="24"/>
                <w:szCs w:val="24"/>
              </w:rPr>
              <w:tab/>
              <w:t>не считаются с мнением родителей, их запретами;</w:t>
            </w:r>
          </w:p>
          <w:p w:rsidR="00E00FC8" w:rsidRPr="00B97E75" w:rsidRDefault="00E00FC8" w:rsidP="00B97E75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•</w:t>
            </w:r>
            <w:r w:rsidRPr="00B97E75">
              <w:rPr>
                <w:rFonts w:ascii="Sitka Small" w:hAnsi="Sitka Small"/>
                <w:sz w:val="24"/>
                <w:szCs w:val="24"/>
              </w:rPr>
              <w:tab/>
              <w:t>прогуливают уроки, конфликтуют с учителями, сверстниками.</w:t>
            </w:r>
          </w:p>
          <w:p w:rsidR="00E00FC8" w:rsidRPr="00B97E75" w:rsidRDefault="00E00FC8" w:rsidP="00B97E75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Если Вы считаете, что для ребенка характерна хотя бы половина из описанных проявлений агрессивности, причем проявляются они не менее чем в течение полугода и регулярно, то ребенок действительно агрессивен, ему (и семье) необходима помощь специалиста.</w:t>
            </w:r>
          </w:p>
          <w:p w:rsidR="00E00FC8" w:rsidRPr="00B97E75" w:rsidRDefault="00E00FC8" w:rsidP="00B97E75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Разобравшись с причинами появления агрессивности у детей, обратимся к игре. Агрессивная игра может быть коррекционной, в ходе которой ребенок пытается справиться со своими страхами, с обидой, пережить неприятные моменты и переиграть их по-своему, попытаться найти выход из сложных для него ситуаций. В таком случае игра развивается, агрессия в ней обдуманна, как правило заканчивается она хорошо. Но бывают игры, которые не ведут к разрешению детских проблем, они могут перейти в реальную драку и заканчиваются печально – шишками, слезами, жестоким поведением.</w:t>
            </w:r>
          </w:p>
          <w:p w:rsidR="00E00FC8" w:rsidRPr="00B97E75" w:rsidRDefault="00E00FC8" w:rsidP="00B97E75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Вы заметили, что ребенок агрессивен, часто играет в агрессивные игры. Что делать?</w:t>
            </w:r>
          </w:p>
          <w:p w:rsidR="00E00FC8" w:rsidRPr="00B97E75" w:rsidRDefault="00E00FC8" w:rsidP="00B97E75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•</w:t>
            </w:r>
            <w:r w:rsidRPr="00B97E75">
              <w:rPr>
                <w:rFonts w:ascii="Sitka Small" w:hAnsi="Sitka Small"/>
                <w:sz w:val="24"/>
                <w:szCs w:val="24"/>
              </w:rPr>
              <w:tab/>
              <w:t>Исключите агрессию из окружающего мира ребенка (наказания, сверстники, телефильмы, грубые фразы в разговоре и т.д.)</w:t>
            </w:r>
          </w:p>
          <w:p w:rsidR="00E00FC8" w:rsidRPr="00B97E75" w:rsidRDefault="00E00FC8" w:rsidP="00B97E75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lastRenderedPageBreak/>
              <w:t>•</w:t>
            </w:r>
            <w:r w:rsidRPr="00B97E75">
              <w:rPr>
                <w:rFonts w:ascii="Sitka Small" w:hAnsi="Sitka Small"/>
                <w:sz w:val="24"/>
                <w:szCs w:val="24"/>
              </w:rPr>
              <w:tab/>
              <w:t>Помоги</w:t>
            </w:r>
            <w:bookmarkStart w:id="0" w:name="_GoBack"/>
            <w:bookmarkEnd w:id="0"/>
            <w:r w:rsidRPr="00B97E75">
              <w:rPr>
                <w:rFonts w:ascii="Sitka Small" w:hAnsi="Sitka Small"/>
                <w:sz w:val="24"/>
                <w:szCs w:val="24"/>
              </w:rPr>
              <w:t>те ребенку научиться контролировать свои негативные эмоции и “выплескивать” их адекватно, без вреда для окружающих (и себя).</w:t>
            </w:r>
          </w:p>
          <w:p w:rsidR="00E00FC8" w:rsidRPr="00B97E75" w:rsidRDefault="00E00FC8" w:rsidP="00B97E75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•</w:t>
            </w:r>
            <w:r w:rsidRPr="00B97E75">
              <w:rPr>
                <w:rFonts w:ascii="Sitka Small" w:hAnsi="Sitka Small"/>
                <w:sz w:val="24"/>
                <w:szCs w:val="24"/>
              </w:rPr>
              <w:tab/>
              <w:t>Помните: взяв на себя агрессивную роль в игре, ребенок защищается от агрессии в реальной жизни, компенсирует неумение общаться, маскирует застенчивость, смущение.</w:t>
            </w:r>
          </w:p>
          <w:p w:rsidR="00E00FC8" w:rsidRPr="00B97E75" w:rsidRDefault="00E00FC8" w:rsidP="00B97E75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•</w:t>
            </w:r>
            <w:r w:rsidRPr="00B97E75">
              <w:rPr>
                <w:rFonts w:ascii="Sitka Small" w:hAnsi="Sitka Small"/>
                <w:sz w:val="24"/>
                <w:szCs w:val="24"/>
              </w:rPr>
              <w:tab/>
              <w:t>Повышайте самооценку ребенка.</w:t>
            </w:r>
          </w:p>
          <w:p w:rsidR="00E00FC8" w:rsidRPr="00B97E75" w:rsidRDefault="00E00FC8" w:rsidP="00B97E75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•</w:t>
            </w:r>
            <w:r w:rsidRPr="00B97E75">
              <w:rPr>
                <w:rFonts w:ascii="Sitka Small" w:hAnsi="Sitka Small"/>
                <w:sz w:val="24"/>
                <w:szCs w:val="24"/>
              </w:rPr>
              <w:tab/>
              <w:t>Старайтесь чаще общаться “на равных”, чтобы вовремя заметить тревожные “звоночки” и понять, чем они вызваны.</w:t>
            </w:r>
          </w:p>
          <w:p w:rsidR="00E00FC8" w:rsidRPr="00B97E75" w:rsidRDefault="00E00FC8" w:rsidP="00B97E75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•</w:t>
            </w:r>
            <w:r w:rsidRPr="00B97E75">
              <w:rPr>
                <w:rFonts w:ascii="Sitka Small" w:hAnsi="Sitka Small"/>
                <w:sz w:val="24"/>
                <w:szCs w:val="24"/>
              </w:rPr>
              <w:tab/>
              <w:t>Не наказывайте ребенка за агрессивное поведение! Агрессия с Вашей стороны провоцирует закрепление агрессивного поведения у ребенка. Попытайтесь отвлечь его, и только когда ребенок успокоится, нужно начинать разговор.</w:t>
            </w:r>
          </w:p>
          <w:p w:rsidR="00E00FC8" w:rsidRPr="00B97E75" w:rsidRDefault="00E00FC8" w:rsidP="00B97E75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•</w:t>
            </w:r>
            <w:r w:rsidRPr="00B97E75">
              <w:rPr>
                <w:rFonts w:ascii="Sitka Small" w:hAnsi="Sitka Small"/>
                <w:sz w:val="24"/>
                <w:szCs w:val="24"/>
              </w:rPr>
              <w:tab/>
              <w:t>Старайтесь, чтобы Ваши слова не расходились с делами!</w:t>
            </w:r>
          </w:p>
          <w:p w:rsidR="00E00FC8" w:rsidRPr="00B97E75" w:rsidRDefault="00E00FC8" w:rsidP="00B97E75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(“Надо беречь природу”, - говорит мама, а позже обламывает ветки у дерева: “Чтобы не мешало на дороге”.</w:t>
            </w:r>
          </w:p>
          <w:p w:rsidR="00E00FC8" w:rsidRPr="00B97E75" w:rsidRDefault="00E00FC8" w:rsidP="00B97E75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“Драться нехорошо”, - говорит папа, но после ссоры ребенка с товарищем учит: “Надо было дать сдачи”)</w:t>
            </w:r>
          </w:p>
          <w:p w:rsidR="00E00FC8" w:rsidRPr="00B97E75" w:rsidRDefault="00E00FC8" w:rsidP="00B97E75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•</w:t>
            </w:r>
            <w:r w:rsidRPr="00B97E75">
              <w:rPr>
                <w:rFonts w:ascii="Sitka Small" w:hAnsi="Sitka Small"/>
                <w:sz w:val="24"/>
                <w:szCs w:val="24"/>
              </w:rPr>
              <w:tab/>
              <w:t>Помогите ребенку, если у него возникают проблемы в общении со сверстниками (ролевые коррекционные игры, консультации психолога, развитие коммуникативных навыков).</w:t>
            </w:r>
          </w:p>
          <w:p w:rsidR="00E00FC8" w:rsidRPr="00B97E75" w:rsidRDefault="00E00FC8" w:rsidP="00B97E75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97E75">
              <w:rPr>
                <w:rFonts w:ascii="Sitka Small" w:hAnsi="Sitka Small"/>
                <w:sz w:val="24"/>
                <w:szCs w:val="24"/>
              </w:rPr>
              <w:t>•</w:t>
            </w:r>
            <w:r w:rsidRPr="00B97E75">
              <w:rPr>
                <w:rFonts w:ascii="Sitka Small" w:hAnsi="Sitka Small"/>
                <w:sz w:val="24"/>
                <w:szCs w:val="24"/>
              </w:rPr>
              <w:tab/>
              <w:t>За агрессию бесполезно наказывать, запрещать ее тоже ни к чему – это загонит проблему в глубь. Необходимо искать причину ее возникновения.</w:t>
            </w:r>
          </w:p>
          <w:p w:rsidR="00E00FC8" w:rsidRPr="00E00FC8" w:rsidRDefault="00E00FC8" w:rsidP="00E00FC8">
            <w:pPr>
              <w:tabs>
                <w:tab w:val="left" w:pos="820"/>
                <w:tab w:val="left" w:pos="821"/>
              </w:tabs>
              <w:adjustRightInd/>
              <w:spacing w:before="1" w:line="240" w:lineRule="auto"/>
              <w:ind w:left="459"/>
              <w:rPr>
                <w:sz w:val="24"/>
              </w:rPr>
            </w:pPr>
          </w:p>
          <w:p w:rsidR="00905C7E" w:rsidRPr="00740017" w:rsidRDefault="00905C7E" w:rsidP="00AC6C7E">
            <w:pPr>
              <w:rPr>
                <w:rFonts w:ascii="Calibri" w:hAnsi="Calibri" w:cs="Calibri"/>
              </w:rPr>
            </w:pPr>
          </w:p>
          <w:p w:rsidR="00905C7E" w:rsidRPr="0056708E" w:rsidRDefault="00905C7E" w:rsidP="00AC6C7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5C7E" w:rsidTr="00E62F71">
        <w:trPr>
          <w:trHeight w:val="1164"/>
        </w:trPr>
        <w:tc>
          <w:tcPr>
            <w:tcW w:w="719" w:type="dxa"/>
          </w:tcPr>
          <w:p w:rsidR="00905C7E" w:rsidRPr="0056708E" w:rsidRDefault="00905C7E">
            <w:pPr>
              <w:pStyle w:val="a5"/>
              <w:kinsoku w:val="0"/>
              <w:overflowPunct w:val="0"/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2941" w:type="dxa"/>
            <w:gridSpan w:val="2"/>
          </w:tcPr>
          <w:p w:rsidR="00905C7E" w:rsidRPr="0056708E" w:rsidRDefault="00905C7E">
            <w:pPr>
              <w:pStyle w:val="a5"/>
              <w:kinsoku w:val="0"/>
              <w:overflowPunct w:val="0"/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Pr="00590471" w:rsidRDefault="00905C7E" w:rsidP="00222466"/>
        </w:tc>
      </w:tr>
      <w:tr w:rsidR="00905C7E" w:rsidTr="00E62F71">
        <w:trPr>
          <w:trHeight w:val="54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Style w:val="af1"/>
                <w:rFonts w:ascii="Calibri" w:hAnsi="Calibri" w:cs="Calibri"/>
                <w:b w:val="0"/>
                <w:bCs w:val="0"/>
                <w:color w:val="66666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391032E1" wp14:editId="3D7CA733">
                      <wp:extent cx="337185" cy="333375"/>
                      <wp:effectExtent l="0" t="0" r="5715" b="9525"/>
                      <wp:docPr id="21" name="Группа 21" descr="Значок GPS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Полилиния: Фигура 142">
                                <a:extLst>
                                  <a:ext uri="{FF2B5EF4-FFF2-40B4-BE49-F238E27FC236}">
                                    <a16:creationId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3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Рисунок 23" descr="Значок GP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331B66" id="Группа 21" o:spid="_x0000_s1026" alt="Значок GPS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">
                      <v:shape id="Полилиния: Фигура 142" o:spid="_x0000_s1027" style="position:absolute;width:337185;height:33337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bf678e [3206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 23" o:spid="_x0000_s1028" type="#_x0000_t75" alt="Значок GPS" style="position:absolute;left:91440;top:68580;width:151765;height:20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">
                        <v:imagedata r:id="rId11" o:title="Значок GPS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1" w:type="dxa"/>
            <w:vAlign w:val="center"/>
          </w:tcPr>
          <w:p w:rsidR="00905C7E" w:rsidRPr="00E00FC8" w:rsidRDefault="00E00FC8" w:rsidP="00380FD1">
            <w:pPr>
              <w:pStyle w:val="af"/>
              <w:rPr>
                <w:sz w:val="28"/>
                <w:szCs w:val="28"/>
              </w:rPr>
            </w:pPr>
            <w:r w:rsidRPr="00E00FC8">
              <w:rPr>
                <w:sz w:val="28"/>
                <w:szCs w:val="28"/>
              </w:rPr>
              <w:t xml:space="preserve">Закирова </w:t>
            </w:r>
            <w:proofErr w:type="spellStart"/>
            <w:r w:rsidRPr="00E00FC8">
              <w:rPr>
                <w:sz w:val="28"/>
                <w:szCs w:val="28"/>
              </w:rPr>
              <w:t>Ильсияр</w:t>
            </w:r>
            <w:proofErr w:type="spellEnd"/>
            <w:r w:rsidRPr="00E00FC8">
              <w:rPr>
                <w:sz w:val="28"/>
                <w:szCs w:val="28"/>
              </w:rPr>
              <w:t xml:space="preserve"> </w:t>
            </w:r>
            <w:proofErr w:type="spellStart"/>
            <w:r w:rsidRPr="00E00FC8">
              <w:rPr>
                <w:sz w:val="28"/>
                <w:szCs w:val="28"/>
              </w:rPr>
              <w:t>Ильгизаровна</w:t>
            </w:r>
            <w:proofErr w:type="spellEnd"/>
            <w:r w:rsidRPr="00E00FC8">
              <w:rPr>
                <w:sz w:val="28"/>
                <w:szCs w:val="28"/>
              </w:rPr>
              <w:t>,</w:t>
            </w:r>
          </w:p>
          <w:p w:rsidR="00E00FC8" w:rsidRDefault="00E00FC8" w:rsidP="00380FD1">
            <w:pPr>
              <w:pStyle w:val="af"/>
            </w:pPr>
            <w:r>
              <w:t>педагог-психолог,</w:t>
            </w:r>
          </w:p>
          <w:p w:rsidR="00E00FC8" w:rsidRPr="00380FD1" w:rsidRDefault="00E00FC8" w:rsidP="00380FD1">
            <w:pPr>
              <w:pStyle w:val="af"/>
            </w:pPr>
            <w:r>
              <w:t xml:space="preserve">МБОУ ВСОШ №4 им. Г. </w:t>
            </w:r>
            <w:proofErr w:type="spellStart"/>
            <w:r>
              <w:t>Баруди</w:t>
            </w:r>
            <w:proofErr w:type="spellEnd"/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83"/>
        </w:trPr>
        <w:tc>
          <w:tcPr>
            <w:tcW w:w="719" w:type="dxa"/>
          </w:tcPr>
          <w:p w:rsidR="00905C7E" w:rsidRPr="00376291" w:rsidRDefault="00905C7E" w:rsidP="00222466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222466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24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E00FC8" w:rsidP="00380FD1">
            <w:pPr>
              <w:pStyle w:val="af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21435" cy="118935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s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435" cy="1189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83"/>
        </w:trPr>
        <w:tc>
          <w:tcPr>
            <w:tcW w:w="719" w:type="dxa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3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905C7E" w:rsidP="00380FD1">
            <w:pPr>
              <w:pStyle w:val="af"/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74"/>
        </w:trPr>
        <w:tc>
          <w:tcPr>
            <w:tcW w:w="719" w:type="dxa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3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905C7E" w:rsidP="00380FD1">
            <w:pPr>
              <w:pStyle w:val="af"/>
            </w:pPr>
          </w:p>
        </w:tc>
        <w:tc>
          <w:tcPr>
            <w:tcW w:w="1171" w:type="dxa"/>
            <w:vMerge/>
          </w:tcPr>
          <w:p w:rsidR="00905C7E" w:rsidRDefault="00905C7E" w:rsidP="00A14C79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2448"/>
        </w:trPr>
        <w:tc>
          <w:tcPr>
            <w:tcW w:w="719" w:type="dxa"/>
          </w:tcPr>
          <w:p w:rsidR="00905C7E" w:rsidRPr="0056708E" w:rsidRDefault="00905C7E" w:rsidP="00222466">
            <w:pPr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2941" w:type="dxa"/>
            <w:gridSpan w:val="2"/>
          </w:tcPr>
          <w:p w:rsidR="00905C7E" w:rsidRPr="0056708E" w:rsidRDefault="00905C7E" w:rsidP="00222466">
            <w:pPr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1171" w:type="dxa"/>
          </w:tcPr>
          <w:p w:rsidR="00905C7E" w:rsidRDefault="00905C7E" w:rsidP="00222466"/>
        </w:tc>
        <w:tc>
          <w:tcPr>
            <w:tcW w:w="5954" w:type="dxa"/>
            <w:vMerge/>
          </w:tcPr>
          <w:p w:rsidR="00905C7E" w:rsidRDefault="00905C7E" w:rsidP="00222466"/>
        </w:tc>
      </w:tr>
    </w:tbl>
    <w:p w:rsidR="007F5B63" w:rsidRPr="00CE1E3D" w:rsidRDefault="007F5B63" w:rsidP="006D79A8">
      <w:pPr>
        <w:pStyle w:val="a5"/>
      </w:pPr>
    </w:p>
    <w:sectPr w:rsidR="007F5B63" w:rsidRPr="00CE1E3D" w:rsidSect="00B90133">
      <w:headerReference w:type="default" r:id="rId13"/>
      <w:type w:val="continuous"/>
      <w:pgSz w:w="11906" w:h="16838" w:code="9"/>
      <w:pgMar w:top="2304" w:right="1138" w:bottom="1138" w:left="1138" w:header="720" w:footer="187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512" w:rsidRDefault="00535512" w:rsidP="00590471">
      <w:r>
        <w:separator/>
      </w:r>
    </w:p>
  </w:endnote>
  <w:endnote w:type="continuationSeparator" w:id="0">
    <w:p w:rsidR="00535512" w:rsidRDefault="00535512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512" w:rsidRDefault="00535512" w:rsidP="00590471">
      <w:r>
        <w:separator/>
      </w:r>
    </w:p>
  </w:footnote>
  <w:footnote w:type="continuationSeparator" w:id="0">
    <w:p w:rsidR="00535512" w:rsidRDefault="00535512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471" w:rsidRDefault="00310F17" w:rsidP="00060042">
    <w:pPr>
      <w:pStyle w:val="a5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7068DF4" wp14:editId="1A8C5D25">
              <wp:simplePos x="0" y="0"/>
              <wp:positionH relativeFrom="column">
                <wp:posOffset>-1608455</wp:posOffset>
              </wp:positionH>
              <wp:positionV relativeFrom="paragraph">
                <wp:posOffset>-457200</wp:posOffset>
              </wp:positionV>
              <wp:extent cx="8467725" cy="11176640"/>
              <wp:effectExtent l="0" t="0" r="9525" b="5715"/>
              <wp:wrapNone/>
              <wp:docPr id="26" name="Группа 26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67725" cy="11176640"/>
                        <a:chOff x="0" y="-228600"/>
                        <a:chExt cx="8467725" cy="11176640"/>
                      </a:xfrm>
                    </wpg:grpSpPr>
                    <wpg:grpSp>
                      <wpg:cNvPr id="14" name="Группа 14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Полилиния: Фигура 10">
                          <a:extLst/>
                        </wps:cNvPr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3">
                                  <a:lumMod val="75000"/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Полилиния: Фигура 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Прямоугольник 4"/>
                      <wps:cNvSpPr/>
                      <wps:spPr>
                        <a:xfrm>
                          <a:off x="878812" y="-228600"/>
                          <a:ext cx="7588913" cy="262467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Группа 12"/>
                      <wpg:cNvGrpSpPr/>
                      <wpg:grpSpPr>
                        <a:xfrm>
                          <a:off x="2501265" y="1398269"/>
                          <a:ext cx="5946393" cy="9549771"/>
                          <a:chOff x="-2843041" y="-4769141"/>
                          <a:chExt cx="4866608" cy="7816684"/>
                        </a:xfrm>
                      </wpg:grpSpPr>
                      <wps:wsp>
                        <wps:cNvPr id="6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182047" y="1072972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3">
                                  <a:lumMod val="75000"/>
                                  <a:alpha val="18000"/>
                                </a:schemeClr>
                              </a:gs>
                              <a:gs pos="100000">
                                <a:schemeClr val="accent3">
                                  <a:lumMod val="75000"/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Полилиния: Фигура 10">
                          <a:extLst/>
                        </wps:cNvPr>
                        <wps:cNvSpPr/>
                        <wps:spPr>
                          <a:xfrm rot="10800000">
                            <a:off x="212580" y="1399464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1026060" y="1034255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397517" y="1910320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2843041" y="-4769141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417406" y="976203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60E321" id="Группа 26" o:spid="_x0000_s1026" style="position:absolute;margin-left:-126.65pt;margin-top:-36pt;width:666.75pt;height:880.05pt;z-index:251657216" coordorigin=",-2286" coordsize="84677,111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">
              <v:group id="Группа 14" o:spid="_x0000_s1027" style="position:absolute;top:1981;width:40640;height:38195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Полилиния: Фигура 10" o:spid="_x0000_s1028" style="position:absolute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9a4168 [2406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8" o:spid="_x0000_s1029" style="position:absolute;left:2909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Прямоугольник 4" o:spid="_x0000_s1030" style="position:absolute;left:8788;top:-2286;width:75889;height:2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" fillcolor="#9a4168 [2406]" stroked="f"/>
              <v:group id="Группа 12" o:spid="_x0000_s1031" style="position:absolute;left:25012;top:13982;width:59464;height:95498" coordorigin="-28430,-47691" coordsize="48666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Полилиния: Фигура 10" o:spid="_x0000_s1032" style="position:absolute;left:-1820;top:10729;width:22055;height:19746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fill opacity="11796f" color2="#9a4168 [2406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3" style="position:absolute;left:2125;top:13994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4" style="position:absolute;left:10260;top:10342;width:7690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5" style="position:absolute;left:-3975;top:19103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6" style="position:absolute;left:-28430;top:-47691;width:4498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7" style="position:absolute;left:4174;top:9762;width:2808;height:2772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060042">
      <w:rPr>
        <w:noProof/>
        <w:lang w:bidi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3E0144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B2606E" w:themeColor="accent4"/>
      </w:r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2" w15:restartNumberingAfterBreak="0">
    <w:nsid w:val="01C76002"/>
    <w:multiLevelType w:val="hybridMultilevel"/>
    <w:tmpl w:val="EE1890DA"/>
    <w:lvl w:ilvl="0" w:tplc="68C26ED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F8204DE">
      <w:numFmt w:val="bullet"/>
      <w:lvlText w:val="•"/>
      <w:lvlJc w:val="left"/>
      <w:pPr>
        <w:ind w:left="1806" w:hanging="361"/>
      </w:pPr>
      <w:rPr>
        <w:rFonts w:hint="default"/>
        <w:lang w:val="ru-RU" w:eastAsia="en-US" w:bidi="ar-SA"/>
      </w:rPr>
    </w:lvl>
    <w:lvl w:ilvl="2" w:tplc="24449A3E">
      <w:numFmt w:val="bullet"/>
      <w:lvlText w:val="•"/>
      <w:lvlJc w:val="left"/>
      <w:pPr>
        <w:ind w:left="2793" w:hanging="361"/>
      </w:pPr>
      <w:rPr>
        <w:rFonts w:hint="default"/>
        <w:lang w:val="ru-RU" w:eastAsia="en-US" w:bidi="ar-SA"/>
      </w:rPr>
    </w:lvl>
    <w:lvl w:ilvl="3" w:tplc="C610ED4C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  <w:lvl w:ilvl="4" w:tplc="1BFAAA98">
      <w:numFmt w:val="bullet"/>
      <w:lvlText w:val="•"/>
      <w:lvlJc w:val="left"/>
      <w:pPr>
        <w:ind w:left="4766" w:hanging="361"/>
      </w:pPr>
      <w:rPr>
        <w:rFonts w:hint="default"/>
        <w:lang w:val="ru-RU" w:eastAsia="en-US" w:bidi="ar-SA"/>
      </w:rPr>
    </w:lvl>
    <w:lvl w:ilvl="5" w:tplc="029A2AA8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D2FA40C6">
      <w:numFmt w:val="bullet"/>
      <w:lvlText w:val="•"/>
      <w:lvlJc w:val="left"/>
      <w:pPr>
        <w:ind w:left="6739" w:hanging="361"/>
      </w:pPr>
      <w:rPr>
        <w:rFonts w:hint="default"/>
        <w:lang w:val="ru-RU" w:eastAsia="en-US" w:bidi="ar-SA"/>
      </w:rPr>
    </w:lvl>
    <w:lvl w:ilvl="7" w:tplc="5A1A0D40">
      <w:numFmt w:val="bullet"/>
      <w:lvlText w:val="•"/>
      <w:lvlJc w:val="left"/>
      <w:pPr>
        <w:ind w:left="7726" w:hanging="361"/>
      </w:pPr>
      <w:rPr>
        <w:rFonts w:hint="default"/>
        <w:lang w:val="ru-RU" w:eastAsia="en-US" w:bidi="ar-SA"/>
      </w:rPr>
    </w:lvl>
    <w:lvl w:ilvl="8" w:tplc="C6821E32">
      <w:numFmt w:val="bullet"/>
      <w:lvlText w:val="•"/>
      <w:lvlJc w:val="left"/>
      <w:pPr>
        <w:ind w:left="8713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112E54D5"/>
    <w:multiLevelType w:val="hybridMultilevel"/>
    <w:tmpl w:val="6B0081A8"/>
    <w:lvl w:ilvl="0" w:tplc="4C8294E8">
      <w:start w:val="1"/>
      <w:numFmt w:val="bullet"/>
      <w:pStyle w:val="a0"/>
      <w:lvlText w:val=""/>
      <w:lvlJc w:val="left"/>
      <w:pPr>
        <w:ind w:left="720" w:hanging="360"/>
      </w:pPr>
      <w:rPr>
        <w:rFonts w:ascii="Symbol" w:hAnsi="Symbol" w:hint="default"/>
        <w:color w:val="B2606E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C8"/>
    <w:rsid w:val="000103E7"/>
    <w:rsid w:val="00060042"/>
    <w:rsid w:val="0008685D"/>
    <w:rsid w:val="000E1F89"/>
    <w:rsid w:val="00112FD7"/>
    <w:rsid w:val="00150ABD"/>
    <w:rsid w:val="00222466"/>
    <w:rsid w:val="00276026"/>
    <w:rsid w:val="002B4549"/>
    <w:rsid w:val="00310F17"/>
    <w:rsid w:val="003326CB"/>
    <w:rsid w:val="00376291"/>
    <w:rsid w:val="00380FD1"/>
    <w:rsid w:val="00383D02"/>
    <w:rsid w:val="004E158A"/>
    <w:rsid w:val="00535512"/>
    <w:rsid w:val="00565C77"/>
    <w:rsid w:val="0056708E"/>
    <w:rsid w:val="005801E5"/>
    <w:rsid w:val="00590471"/>
    <w:rsid w:val="005D01FA"/>
    <w:rsid w:val="006D79A8"/>
    <w:rsid w:val="007575B6"/>
    <w:rsid w:val="007F5B63"/>
    <w:rsid w:val="00803A0A"/>
    <w:rsid w:val="00812518"/>
    <w:rsid w:val="00846CB9"/>
    <w:rsid w:val="008A1E6E"/>
    <w:rsid w:val="008C2CFC"/>
    <w:rsid w:val="00905C7E"/>
    <w:rsid w:val="00912DC8"/>
    <w:rsid w:val="009475DC"/>
    <w:rsid w:val="00967B93"/>
    <w:rsid w:val="009B6A60"/>
    <w:rsid w:val="00A31464"/>
    <w:rsid w:val="00A31B16"/>
    <w:rsid w:val="00A91BA4"/>
    <w:rsid w:val="00AA78C1"/>
    <w:rsid w:val="00AC6C7E"/>
    <w:rsid w:val="00B6466C"/>
    <w:rsid w:val="00B90133"/>
    <w:rsid w:val="00B97E75"/>
    <w:rsid w:val="00BE7229"/>
    <w:rsid w:val="00C14078"/>
    <w:rsid w:val="00CE1A80"/>
    <w:rsid w:val="00CE1E3D"/>
    <w:rsid w:val="00D053FA"/>
    <w:rsid w:val="00DD1AD9"/>
    <w:rsid w:val="00E00FC8"/>
    <w:rsid w:val="00E26AED"/>
    <w:rsid w:val="00E62F71"/>
    <w:rsid w:val="00E73AB8"/>
    <w:rsid w:val="00E90A60"/>
    <w:rsid w:val="00EA6FB5"/>
    <w:rsid w:val="00ED47F7"/>
    <w:rsid w:val="00EE7E09"/>
    <w:rsid w:val="00F0223C"/>
    <w:rsid w:val="00F0223F"/>
    <w:rsid w:val="00F3235D"/>
    <w:rsid w:val="00F878BD"/>
    <w:rsid w:val="00FC03FE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uiPriority w:val="1"/>
    <w:rsid w:val="00A91BA4"/>
    <w:pPr>
      <w:widowControl w:val="0"/>
      <w:autoSpaceDE w:val="0"/>
      <w:autoSpaceDN w:val="0"/>
      <w:adjustRightInd w:val="0"/>
      <w:spacing w:line="216" w:lineRule="auto"/>
    </w:pPr>
  </w:style>
  <w:style w:type="paragraph" w:styleId="1">
    <w:name w:val="heading 1"/>
    <w:basedOn w:val="a1"/>
    <w:next w:val="a1"/>
    <w:link w:val="10"/>
    <w:uiPriority w:val="9"/>
    <w:qFormat/>
    <w:rsid w:val="009B6A60"/>
    <w:pPr>
      <w:pBdr>
        <w:top w:val="single" w:sz="24" w:space="8" w:color="9A4168" w:themeColor="accent3" w:themeShade="BF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9A4168" w:themeColor="accent3" w:themeShade="BF"/>
      <w:sz w:val="28"/>
      <w:szCs w:val="20"/>
    </w:rPr>
  </w:style>
  <w:style w:type="paragraph" w:styleId="2">
    <w:name w:val="heading 2"/>
    <w:basedOn w:val="a1"/>
    <w:next w:val="a1"/>
    <w:link w:val="20"/>
    <w:uiPriority w:val="9"/>
    <w:rsid w:val="00E62F71"/>
    <w:pPr>
      <w:kinsoku w:val="0"/>
      <w:overflowPunct w:val="0"/>
      <w:spacing w:before="160" w:after="120"/>
      <w:outlineLvl w:val="1"/>
    </w:pPr>
    <w:rPr>
      <w:rFonts w:asciiTheme="majorHAnsi" w:hAnsiTheme="majorHAnsi" w:cs="Georgia"/>
      <w:b/>
      <w:bCs/>
      <w:color w:val="672B46" w:themeColor="accent3" w:themeShade="80"/>
      <w:sz w:val="24"/>
      <w:szCs w:val="20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1"/>
    <w:semiHidden/>
    <w:qFormat/>
    <w:rsid w:val="00F0223C"/>
    <w:rPr>
      <w:sz w:val="20"/>
      <w:szCs w:val="20"/>
    </w:rPr>
  </w:style>
  <w:style w:type="character" w:customStyle="1" w:styleId="a6">
    <w:name w:val="Основной текст Знак"/>
    <w:basedOn w:val="a2"/>
    <w:link w:val="a5"/>
    <w:uiPriority w:val="1"/>
    <w:semiHidden/>
    <w:rsid w:val="00EE7E09"/>
    <w:rPr>
      <w:rFonts w:asciiTheme="minorHAnsi" w:hAnsiTheme="minorHAnsi" w:cs="Georgia"/>
    </w:rPr>
  </w:style>
  <w:style w:type="character" w:customStyle="1" w:styleId="10">
    <w:name w:val="Заголовок 1 Знак"/>
    <w:basedOn w:val="a2"/>
    <w:link w:val="1"/>
    <w:uiPriority w:val="9"/>
    <w:rsid w:val="009B6A60"/>
    <w:rPr>
      <w:rFonts w:asciiTheme="majorHAnsi" w:hAnsiTheme="majorHAnsi"/>
      <w:b/>
      <w:bCs/>
      <w:color w:val="9A4168" w:themeColor="accent3" w:themeShade="BF"/>
      <w:sz w:val="28"/>
      <w:szCs w:val="20"/>
    </w:rPr>
  </w:style>
  <w:style w:type="paragraph" w:styleId="a0">
    <w:name w:val="List Paragraph"/>
    <w:basedOn w:val="a5"/>
    <w:uiPriority w:val="1"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a7">
    <w:name w:val="Абзац таблицы"/>
    <w:basedOn w:val="a1"/>
    <w:uiPriority w:val="1"/>
    <w:semiHidden/>
    <w:rPr>
      <w:rFonts w:ascii="Times New Roman" w:hAnsi="Times New Roman"/>
      <w:sz w:val="24"/>
      <w:szCs w:val="24"/>
    </w:rPr>
  </w:style>
  <w:style w:type="paragraph" w:styleId="a8">
    <w:name w:val="header"/>
    <w:basedOn w:val="a1"/>
    <w:link w:val="a9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9">
    <w:name w:val="Верхний колонтитул Знак"/>
    <w:basedOn w:val="a2"/>
    <w:link w:val="a8"/>
    <w:uiPriority w:val="99"/>
    <w:semiHidden/>
    <w:rsid w:val="00EE7E09"/>
    <w:rPr>
      <w:rFonts w:ascii="Georgia" w:hAnsi="Georgia" w:cs="Georgia"/>
      <w:sz w:val="22"/>
      <w:szCs w:val="22"/>
    </w:rPr>
  </w:style>
  <w:style w:type="paragraph" w:styleId="aa">
    <w:name w:val="footer"/>
    <w:basedOn w:val="a1"/>
    <w:link w:val="ab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b">
    <w:name w:val="Нижний колонтитул Знак"/>
    <w:basedOn w:val="a2"/>
    <w:link w:val="aa"/>
    <w:uiPriority w:val="99"/>
    <w:semiHidden/>
    <w:rsid w:val="00EE7E09"/>
    <w:rPr>
      <w:rFonts w:ascii="Georgia" w:hAnsi="Georgia" w:cs="Georgia"/>
      <w:sz w:val="22"/>
      <w:szCs w:val="22"/>
    </w:rPr>
  </w:style>
  <w:style w:type="table" w:styleId="ac">
    <w:name w:val="Table Grid"/>
    <w:basedOn w:val="a3"/>
    <w:uiPriority w:val="39"/>
    <w:rsid w:val="0059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5"/>
    <w:next w:val="a1"/>
    <w:link w:val="ae"/>
    <w:uiPriority w:val="10"/>
    <w:qFormat/>
    <w:rsid w:val="009B6A60"/>
    <w:pPr>
      <w:pBdr>
        <w:bottom w:val="single" w:sz="24" w:space="8" w:color="9A4168" w:themeColor="accent3" w:themeShade="BF"/>
      </w:pBdr>
      <w:kinsoku w:val="0"/>
      <w:overflowPunct w:val="0"/>
      <w:spacing w:before="240" w:after="480"/>
    </w:pPr>
    <w:rPr>
      <w:rFonts w:asciiTheme="majorHAnsi" w:hAnsiTheme="majorHAnsi"/>
      <w:b/>
      <w:bCs/>
      <w:color w:val="9A4168" w:themeColor="accent3" w:themeShade="BF"/>
      <w:sz w:val="48"/>
      <w:szCs w:val="42"/>
    </w:rPr>
  </w:style>
  <w:style w:type="character" w:customStyle="1" w:styleId="ae">
    <w:name w:val="Заголовок Знак"/>
    <w:basedOn w:val="a2"/>
    <w:link w:val="ad"/>
    <w:uiPriority w:val="10"/>
    <w:rsid w:val="009B6A60"/>
    <w:rPr>
      <w:rFonts w:asciiTheme="majorHAnsi" w:hAnsiTheme="majorHAnsi"/>
      <w:b/>
      <w:bCs/>
      <w:color w:val="9A4168" w:themeColor="accent3" w:themeShade="BF"/>
      <w:sz w:val="48"/>
      <w:szCs w:val="42"/>
    </w:rPr>
  </w:style>
  <w:style w:type="paragraph" w:customStyle="1" w:styleId="af">
    <w:name w:val="Информация"/>
    <w:basedOn w:val="a5"/>
    <w:uiPriority w:val="1"/>
    <w:qFormat/>
    <w:rsid w:val="00AA78C1"/>
    <w:pPr>
      <w:kinsoku w:val="0"/>
      <w:overflowPunct w:val="0"/>
      <w:spacing w:before="4"/>
    </w:pPr>
    <w:rPr>
      <w:color w:val="8A434E" w:themeColor="accent4" w:themeShade="BF"/>
      <w:szCs w:val="17"/>
    </w:rPr>
  </w:style>
  <w:style w:type="paragraph" w:customStyle="1" w:styleId="af0">
    <w:name w:val="Даты"/>
    <w:basedOn w:val="a5"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af1">
    <w:name w:val="Strong"/>
    <w:basedOn w:val="a2"/>
    <w:uiPriority w:val="22"/>
    <w:semiHidden/>
    <w:qFormat/>
    <w:rsid w:val="00F0223C"/>
    <w:rPr>
      <w:b/>
      <w:bCs/>
      <w:color w:val="B2606E" w:themeColor="accent4"/>
    </w:rPr>
  </w:style>
  <w:style w:type="character" w:styleId="af2">
    <w:name w:val="Placeholder Text"/>
    <w:basedOn w:val="a2"/>
    <w:uiPriority w:val="99"/>
    <w:semiHidden/>
    <w:rsid w:val="00222466"/>
    <w:rPr>
      <w:color w:val="808080"/>
    </w:rPr>
  </w:style>
  <w:style w:type="paragraph" w:styleId="af3">
    <w:name w:val="Date"/>
    <w:basedOn w:val="a1"/>
    <w:next w:val="a1"/>
    <w:link w:val="af4"/>
    <w:uiPriority w:val="99"/>
    <w:rsid w:val="00222466"/>
    <w:pPr>
      <w:spacing w:line="480" w:lineRule="auto"/>
    </w:pPr>
  </w:style>
  <w:style w:type="character" w:customStyle="1" w:styleId="af4">
    <w:name w:val="Дата Знак"/>
    <w:basedOn w:val="a2"/>
    <w:link w:val="af3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af5">
    <w:name w:val="No Spacing"/>
    <w:uiPriority w:val="1"/>
    <w:rsid w:val="00B6466C"/>
    <w:pPr>
      <w:widowControl w:val="0"/>
      <w:autoSpaceDE w:val="0"/>
      <w:autoSpaceDN w:val="0"/>
      <w:adjustRightInd w:val="0"/>
    </w:pPr>
    <w:rPr>
      <w:rFonts w:cs="Georgia"/>
      <w:sz w:val="8"/>
    </w:rPr>
  </w:style>
  <w:style w:type="character" w:customStyle="1" w:styleId="20">
    <w:name w:val="Заголовок 2 Знак"/>
    <w:basedOn w:val="a2"/>
    <w:link w:val="2"/>
    <w:uiPriority w:val="9"/>
    <w:rsid w:val="00E62F71"/>
    <w:rPr>
      <w:rFonts w:asciiTheme="majorHAnsi" w:hAnsiTheme="majorHAnsi" w:cs="Georgia"/>
      <w:b/>
      <w:bCs/>
      <w:color w:val="672B46" w:themeColor="accent3" w:themeShade="80"/>
      <w:sz w:val="24"/>
      <w:szCs w:val="20"/>
      <w:u w:val="single"/>
    </w:rPr>
  </w:style>
  <w:style w:type="paragraph" w:customStyle="1" w:styleId="af6">
    <w:name w:val="Опыт работы"/>
    <w:basedOn w:val="a1"/>
    <w:qFormat/>
    <w:rsid w:val="00AC6C7E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a">
    <w:name w:val="List Bullet"/>
    <w:basedOn w:val="a1"/>
    <w:uiPriority w:val="99"/>
    <w:rsid w:val="00AC6C7E"/>
    <w:pPr>
      <w:numPr>
        <w:numId w:val="3"/>
      </w:numPr>
      <w:contextualSpacing/>
    </w:pPr>
    <w:rPr>
      <w:rFonts w:cs="Georgia"/>
    </w:rPr>
  </w:style>
  <w:style w:type="paragraph" w:customStyle="1" w:styleId="af7">
    <w:name w:val="Название учебного заведения"/>
    <w:basedOn w:val="a1"/>
    <w:uiPriority w:val="1"/>
    <w:rsid w:val="00905C7E"/>
    <w:rPr>
      <w:rFonts w:cs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0;&#1072;&#1088;&#1080;&#1076;&#1072;\AppData\Roaming\Microsoft\Templates\&#1056;&#1077;&#1079;&#1102;&#1084;&#1077;%20&#1074;%20&#1088;&#1086;&#1079;&#1086;&#1074;&#1086;&#1084;%20&#1094;&#1074;&#1077;&#1090;&#1077;.dotx" TargetMode="External"/></Relationships>
</file>

<file path=word/theme/theme1.xml><?xml version="1.0" encoding="utf-8"?>
<a:theme xmlns:a="http://schemas.openxmlformats.org/drawingml/2006/main" name="StoneSet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2ACA914-5E8F-4278-8CB2-8B29426973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010555-7755-44A0-94C7-69AB0AE39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2DE2C6-57EA-413F-B116-F1503714698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Резюме в розовом цвете</Template>
  <TotalTime>0</TotalTime>
  <Pages>4</Pages>
  <Words>806</Words>
  <Characters>4597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2022-04-16T08:53:00Z</dcterms:created>
  <dcterms:modified xsi:type="dcterms:W3CDTF">2022-04-16T13:29:00Z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